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E4C" w:rsidRPr="00C90485" w:rsidRDefault="00331E4C" w:rsidP="00C90485">
      <w:pPr>
        <w:spacing w:after="120"/>
        <w:rPr>
          <w:rFonts w:asciiTheme="minorHAnsi" w:hAnsiTheme="minorHAnsi" w:cstheme="minorHAnsi"/>
          <w:b/>
          <w:sz w:val="24"/>
        </w:rPr>
      </w:pPr>
    </w:p>
    <w:p w:rsidR="00331E4C" w:rsidRPr="00C90485" w:rsidRDefault="00331E4C" w:rsidP="00C90485">
      <w:pPr>
        <w:pStyle w:val="Ttulo1"/>
        <w:spacing w:after="120"/>
        <w:jc w:val="left"/>
        <w:rPr>
          <w:rFonts w:asciiTheme="minorHAnsi" w:hAnsiTheme="minorHAnsi" w:cstheme="minorHAnsi"/>
        </w:rPr>
      </w:pPr>
    </w:p>
    <w:p w:rsidR="00331E4C" w:rsidRPr="00C90485" w:rsidRDefault="005D1DE2" w:rsidP="00C90485">
      <w:pPr>
        <w:pStyle w:val="Ttulo1"/>
        <w:rPr>
          <w:rFonts w:asciiTheme="minorHAnsi" w:hAnsiTheme="minorHAnsi" w:cstheme="minorHAnsi"/>
          <w:b w:val="0"/>
          <w:bCs/>
        </w:rPr>
      </w:pPr>
      <w:r w:rsidRPr="00C97B3D">
        <w:rPr>
          <w:rFonts w:ascii="Calibri" w:eastAsia="Calibri" w:hAnsi="Calibri"/>
          <w:b w:val="0"/>
          <w:szCs w:val="24"/>
          <w:lang w:eastAsia="en-US"/>
        </w:rPr>
        <w:t>PORTARIA DE PESSOAL/IFRJ N°</w:t>
      </w:r>
      <w:r w:rsidRPr="00C90485">
        <w:rPr>
          <w:rFonts w:asciiTheme="minorHAnsi" w:hAnsiTheme="minorHAnsi" w:cstheme="minorHAnsi"/>
          <w:b w:val="0"/>
          <w:bCs/>
        </w:rPr>
        <w:t xml:space="preserve"> </w:t>
      </w:r>
      <w:r>
        <w:rPr>
          <w:rFonts w:ascii="Calibri" w:hAnsi="Calibri" w:cs="Calibri"/>
          <w:b w:val="0"/>
          <w:bCs/>
          <w:szCs w:val="24"/>
        </w:rPr>
        <w:t>1321 DE 19 DE AGOSTO DE 2022</w:t>
      </w:r>
    </w:p>
    <w:p w:rsidR="00331E4C" w:rsidRPr="00C90485" w:rsidRDefault="00331E4C" w:rsidP="00C90485">
      <w:pPr>
        <w:spacing w:after="120"/>
        <w:rPr>
          <w:rFonts w:asciiTheme="minorHAnsi" w:hAnsiTheme="minorHAnsi" w:cstheme="minorHAnsi"/>
          <w:bCs/>
          <w:sz w:val="24"/>
        </w:rPr>
      </w:pPr>
      <w:bookmarkStart w:id="0" w:name="_GoBack"/>
      <w:bookmarkEnd w:id="0"/>
    </w:p>
    <w:p w:rsidR="00331E4C" w:rsidRDefault="00331E4C" w:rsidP="00C90485">
      <w:pPr>
        <w:spacing w:after="120"/>
        <w:jc w:val="both"/>
        <w:rPr>
          <w:rStyle w:val="Forte"/>
          <w:rFonts w:asciiTheme="minorHAnsi" w:hAnsiTheme="minorHAnsi" w:cstheme="minorHAnsi"/>
          <w:b w:val="0"/>
          <w:sz w:val="24"/>
          <w:szCs w:val="24"/>
        </w:rPr>
      </w:pPr>
    </w:p>
    <w:p w:rsidR="00331E4C" w:rsidRPr="00C90485" w:rsidRDefault="00331E4C" w:rsidP="008E54F5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7B3D">
        <w:rPr>
          <w:rStyle w:val="Forte"/>
          <w:rFonts w:ascii="Calibri" w:hAnsi="Calibri" w:cs="Calibri"/>
          <w:b w:val="0"/>
          <w:sz w:val="24"/>
          <w:szCs w:val="24"/>
        </w:rPr>
        <w:t xml:space="preserve">O </w:t>
      </w:r>
      <w:r w:rsidRPr="00C97B3D">
        <w:rPr>
          <w:rStyle w:val="Forte"/>
          <w:rFonts w:ascii="Calibri" w:hAnsi="Calibri" w:cs="Calibri"/>
          <w:bCs w:val="0"/>
          <w:sz w:val="24"/>
          <w:szCs w:val="24"/>
        </w:rPr>
        <w:t>REITOR DO INSTITUTO FEDERAL DE EDUCAÇÃO, CIÊNCIA E TECNOLOGIA DO RIO DE JANEIRO</w:t>
      </w:r>
      <w:r w:rsidRPr="00C97B3D">
        <w:rPr>
          <w:rStyle w:val="Forte"/>
          <w:rFonts w:ascii="Calibri" w:hAnsi="Calibri" w:cs="Calibri"/>
          <w:b w:val="0"/>
          <w:sz w:val="24"/>
          <w:szCs w:val="24"/>
        </w:rPr>
        <w:t xml:space="preserve">, </w:t>
      </w:r>
      <w:r w:rsidRPr="00B34F62">
        <w:rPr>
          <w:rStyle w:val="Forte"/>
          <w:rFonts w:ascii="Calibri" w:hAnsi="Calibri" w:cs="Calibri"/>
          <w:b w:val="0"/>
          <w:bCs w:val="0"/>
          <w:sz w:val="24"/>
          <w:szCs w:val="24"/>
        </w:rPr>
        <w:t>nomeado nos termos do Decreto Presidencial, de 25 de maio de 2022</w:t>
      </w:r>
      <w:r w:rsidRPr="00C91DD8">
        <w:rPr>
          <w:rStyle w:val="Forte"/>
          <w:rFonts w:ascii="Calibri" w:hAnsi="Calibri" w:cs="Calibri"/>
          <w:b w:val="0"/>
          <w:sz w:val="24"/>
          <w:szCs w:val="24"/>
        </w:rPr>
        <w:t>, no uso de suas atribuições regimentais</w:t>
      </w:r>
      <w:r w:rsidRPr="00C91DD8">
        <w:rPr>
          <w:rStyle w:val="Forte"/>
          <w:rFonts w:ascii="Calibri" w:hAnsi="Calibri" w:cs="Calibri"/>
          <w:b w:val="0"/>
          <w:color w:val="000000"/>
          <w:sz w:val="24"/>
          <w:szCs w:val="24"/>
        </w:rPr>
        <w:t xml:space="preserve"> e tendo em vista o dis</w:t>
      </w:r>
      <w:r w:rsidR="00EA5CF7">
        <w:rPr>
          <w:rStyle w:val="Forte"/>
          <w:rFonts w:ascii="Calibri" w:hAnsi="Calibri" w:cs="Calibri"/>
          <w:b w:val="0"/>
          <w:color w:val="000000"/>
          <w:sz w:val="24"/>
          <w:szCs w:val="24"/>
        </w:rPr>
        <w:t xml:space="preserve">posto no processo eletrônico nº </w:t>
      </w:r>
      <w:r w:rsidR="00EA5CF7" w:rsidRPr="00EA5CF7">
        <w:rPr>
          <w:rFonts w:asciiTheme="minorHAnsi" w:hAnsiTheme="minorHAnsi" w:cstheme="minorHAnsi"/>
          <w:sz w:val="24"/>
          <w:szCs w:val="24"/>
        </w:rPr>
        <w:t>23278.000676/2022-33</w:t>
      </w:r>
      <w:r w:rsidRPr="00C91DD8">
        <w:rPr>
          <w:rStyle w:val="Forte"/>
          <w:rFonts w:ascii="Calibri" w:hAnsi="Calibri" w:cs="Calibri"/>
          <w:b w:val="0"/>
          <w:color w:val="000000"/>
          <w:sz w:val="24"/>
          <w:szCs w:val="24"/>
        </w:rPr>
        <w:t xml:space="preserve">, </w:t>
      </w:r>
      <w:r w:rsidRPr="00C91DD8">
        <w:rPr>
          <w:rFonts w:ascii="Calibri" w:hAnsi="Calibri" w:cs="Calibri"/>
          <w:bCs/>
          <w:sz w:val="24"/>
          <w:szCs w:val="24"/>
        </w:rPr>
        <w:t>resolve</w:t>
      </w:r>
      <w:r w:rsidRPr="00C90485">
        <w:rPr>
          <w:rFonts w:asciiTheme="minorHAnsi" w:hAnsiTheme="minorHAnsi" w:cstheme="minorHAnsi"/>
          <w:bCs/>
          <w:sz w:val="24"/>
          <w:szCs w:val="24"/>
        </w:rPr>
        <w:t>:</w:t>
      </w:r>
    </w:p>
    <w:p w:rsidR="00331E4C" w:rsidRDefault="00331E4C" w:rsidP="008E54F5">
      <w:pPr>
        <w:spacing w:after="120"/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331E4C" w:rsidRPr="00C90485" w:rsidRDefault="00331E4C" w:rsidP="008E54F5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Art.  </w:t>
      </w:r>
      <w:proofErr w:type="gramStart"/>
      <w:r w:rsidRPr="00C90485">
        <w:rPr>
          <w:rFonts w:asciiTheme="minorHAnsi" w:hAnsiTheme="minorHAnsi" w:cstheme="minorHAnsi"/>
          <w:bCs/>
          <w:sz w:val="24"/>
          <w:szCs w:val="24"/>
        </w:rPr>
        <w:t>1</w:t>
      </w:r>
      <w:r>
        <w:rPr>
          <w:rFonts w:asciiTheme="minorHAnsi" w:hAnsiTheme="minorHAnsi" w:cstheme="minorHAnsi"/>
          <w:bCs/>
          <w:sz w:val="24"/>
          <w:szCs w:val="24"/>
        </w:rPr>
        <w:t xml:space="preserve">º </w:t>
      </w:r>
      <w:r w:rsidRPr="00C90485">
        <w:rPr>
          <w:rFonts w:asciiTheme="minorHAnsi" w:hAnsiTheme="minorHAnsi" w:cstheme="minorHAnsi"/>
          <w:bCs/>
          <w:sz w:val="24"/>
          <w:szCs w:val="24"/>
        </w:rPr>
        <w:t>Designar</w:t>
      </w:r>
      <w:proofErr w:type="gramEnd"/>
      <w:r w:rsidRPr="00C9048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731EA">
        <w:rPr>
          <w:rFonts w:asciiTheme="minorHAnsi" w:hAnsiTheme="minorHAnsi" w:cstheme="minorHAnsi"/>
          <w:bCs/>
          <w:caps/>
          <w:noProof/>
          <w:sz w:val="24"/>
          <w:szCs w:val="24"/>
        </w:rPr>
        <w:t>Rodrigo de Moura e Cunha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matrícula SIAPE nº </w:t>
      </w:r>
      <w:r w:rsidRPr="001731EA">
        <w:rPr>
          <w:rFonts w:asciiTheme="minorHAnsi" w:hAnsiTheme="minorHAnsi" w:cstheme="minorHAnsi"/>
          <w:bCs/>
          <w:noProof/>
          <w:sz w:val="24"/>
          <w:szCs w:val="24"/>
        </w:rPr>
        <w:t>1023481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ocupante do cargo de </w:t>
      </w:r>
      <w:r w:rsidRPr="001731EA">
        <w:rPr>
          <w:rFonts w:asciiTheme="minorHAnsi" w:hAnsiTheme="minorHAnsi" w:cstheme="minorHAnsi"/>
          <w:bCs/>
          <w:noProof/>
          <w:sz w:val="24"/>
          <w:szCs w:val="24"/>
        </w:rPr>
        <w:t>Professor do Ensino Básico Técnico e Tecnológico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 do Quadro Permanente do Instituto Federal do Rio de Janeiro, para a função de Coordenador da </w:t>
      </w:r>
      <w:r w:rsidR="00EA5CF7" w:rsidRPr="00EA5CF7">
        <w:rPr>
          <w:rFonts w:asciiTheme="minorHAnsi" w:hAnsiTheme="minorHAnsi" w:cstheme="minorHAnsi"/>
          <w:sz w:val="24"/>
          <w:szCs w:val="24"/>
        </w:rPr>
        <w:t>Coordenação de Atendimento às Pessoas com Necessidades Específicas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código </w:t>
      </w:r>
      <w:r w:rsidR="00EA5CF7">
        <w:rPr>
          <w:rFonts w:asciiTheme="minorHAnsi" w:hAnsiTheme="minorHAnsi" w:cstheme="minorHAnsi"/>
          <w:bCs/>
          <w:sz w:val="24"/>
          <w:szCs w:val="24"/>
        </w:rPr>
        <w:t>FG1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subordinada à </w:t>
      </w:r>
      <w:r w:rsidR="00EA5CF7">
        <w:rPr>
          <w:rFonts w:asciiTheme="minorHAnsi" w:hAnsiTheme="minorHAnsi" w:cstheme="minorHAnsi"/>
          <w:bCs/>
          <w:sz w:val="24"/>
          <w:szCs w:val="24"/>
        </w:rPr>
        <w:t>Diretoria de Ensino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do Campus </w:t>
      </w:r>
      <w:r w:rsidR="00EA5CF7">
        <w:rPr>
          <w:rFonts w:asciiTheme="minorHAnsi" w:hAnsiTheme="minorHAnsi" w:cstheme="minorHAnsi"/>
          <w:bCs/>
          <w:sz w:val="24"/>
          <w:szCs w:val="24"/>
        </w:rPr>
        <w:t>Paracambi</w:t>
      </w:r>
      <w:r w:rsidRPr="00C90485">
        <w:rPr>
          <w:rFonts w:asciiTheme="minorHAnsi" w:hAnsiTheme="minorHAnsi" w:cstheme="minorHAnsi"/>
          <w:bCs/>
          <w:sz w:val="24"/>
          <w:szCs w:val="24"/>
        </w:rPr>
        <w:t>;</w:t>
      </w:r>
    </w:p>
    <w:p w:rsidR="00331E4C" w:rsidRPr="00C90485" w:rsidRDefault="00331E4C" w:rsidP="008E54F5">
      <w:pPr>
        <w:spacing w:after="120"/>
        <w:ind w:firstLine="1418"/>
        <w:jc w:val="both"/>
        <w:rPr>
          <w:rFonts w:asciiTheme="minorHAnsi" w:hAnsiTheme="minorHAnsi" w:cstheme="minorHAnsi"/>
          <w:bCs/>
          <w:szCs w:val="24"/>
        </w:rPr>
      </w:pPr>
    </w:p>
    <w:p w:rsidR="00331E4C" w:rsidRPr="00C90485" w:rsidRDefault="00331E4C" w:rsidP="008E54F5">
      <w:pPr>
        <w:pStyle w:val="Recuodecorpodetexto"/>
        <w:ind w:firstLine="1418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 xml:space="preserve">Art.  </w:t>
      </w:r>
      <w:proofErr w:type="gramStart"/>
      <w:r w:rsidRPr="00C90485">
        <w:rPr>
          <w:rFonts w:asciiTheme="minorHAnsi" w:hAnsiTheme="minorHAnsi" w:cstheme="minorHAnsi"/>
          <w:bCs/>
          <w:szCs w:val="24"/>
        </w:rPr>
        <w:t>2</w:t>
      </w:r>
      <w:r>
        <w:rPr>
          <w:rFonts w:asciiTheme="minorHAnsi" w:hAnsiTheme="minorHAnsi" w:cstheme="minorHAnsi"/>
          <w:bCs/>
          <w:szCs w:val="24"/>
        </w:rPr>
        <w:t xml:space="preserve">º </w:t>
      </w:r>
      <w:r w:rsidRPr="00C90485">
        <w:rPr>
          <w:rFonts w:asciiTheme="minorHAnsi" w:hAnsiTheme="minorHAnsi" w:cstheme="minorHAnsi"/>
          <w:bCs/>
          <w:szCs w:val="24"/>
        </w:rPr>
        <w:t>Esta</w:t>
      </w:r>
      <w:proofErr w:type="gramEnd"/>
      <w:r w:rsidRPr="00C90485">
        <w:rPr>
          <w:rFonts w:asciiTheme="minorHAnsi" w:hAnsiTheme="minorHAnsi" w:cstheme="minorHAnsi"/>
          <w:bCs/>
          <w:szCs w:val="24"/>
        </w:rPr>
        <w:t xml:space="preserve"> portaria entra em vigor na data de sua publicação.</w:t>
      </w:r>
    </w:p>
    <w:p w:rsidR="00331E4C" w:rsidRDefault="00331E4C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331E4C" w:rsidRDefault="00331E4C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331E4C" w:rsidRPr="00C90485" w:rsidRDefault="00331E4C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331E4C" w:rsidRPr="00C90485" w:rsidRDefault="00331E4C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331E4C" w:rsidRPr="00C90485" w:rsidRDefault="00331E4C" w:rsidP="00C90485">
      <w:pPr>
        <w:pStyle w:val="Assinatura"/>
        <w:spacing w:before="0" w:line="240" w:lineRule="auto"/>
        <w:ind w:left="0"/>
        <w:jc w:val="center"/>
        <w:rPr>
          <w:rFonts w:asciiTheme="minorHAnsi" w:hAnsiTheme="minorHAnsi" w:cstheme="minorHAnsi"/>
          <w:bCs/>
          <w:sz w:val="24"/>
        </w:rPr>
      </w:pPr>
      <w:r w:rsidRPr="00C90485">
        <w:rPr>
          <w:rFonts w:asciiTheme="minorHAnsi" w:hAnsiTheme="minorHAnsi" w:cstheme="minorHAnsi"/>
          <w:bCs/>
          <w:sz w:val="24"/>
        </w:rPr>
        <w:t>RAFAEL BARRETO ALMADA</w:t>
      </w:r>
    </w:p>
    <w:p w:rsidR="00331E4C" w:rsidRPr="00C90485" w:rsidRDefault="00331E4C" w:rsidP="00C90485">
      <w:pPr>
        <w:pStyle w:val="Recuodecorpodetexto"/>
        <w:ind w:firstLine="0"/>
        <w:jc w:val="center"/>
        <w:rPr>
          <w:rFonts w:asciiTheme="minorHAnsi" w:hAnsiTheme="minorHAnsi" w:cstheme="minorHAnsi"/>
          <w:bCs/>
          <w:szCs w:val="24"/>
        </w:rPr>
      </w:pPr>
      <w:r w:rsidRPr="00C90485">
        <w:rPr>
          <w:rFonts w:asciiTheme="minorHAnsi" w:hAnsiTheme="minorHAnsi" w:cstheme="minorHAnsi"/>
          <w:bCs/>
        </w:rPr>
        <w:t>Reitor</w:t>
      </w:r>
    </w:p>
    <w:p w:rsidR="00331E4C" w:rsidRPr="00C90485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Pr="00C90485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Pr="00C90485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Pr="00C90485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Pr="00C90485" w:rsidRDefault="00331E4C" w:rsidP="00C90485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:rsidR="00331E4C" w:rsidRDefault="00331E4C" w:rsidP="004C3BFA">
      <w:pPr>
        <w:pStyle w:val="Recuodecorpodetexto"/>
        <w:ind w:firstLine="0"/>
        <w:jc w:val="left"/>
        <w:rPr>
          <w:rFonts w:ascii="Calibri" w:hAnsi="Calibri" w:cs="Calibri"/>
          <w:bCs/>
        </w:rPr>
        <w:sectPr w:rsidR="00331E4C" w:rsidSect="00331E4C">
          <w:headerReference w:type="default" r:id="rId7"/>
          <w:pgSz w:w="11907" w:h="16840" w:code="9"/>
          <w:pgMar w:top="1134" w:right="567" w:bottom="1134" w:left="1134" w:header="1134" w:footer="720" w:gutter="0"/>
          <w:pgNumType w:start="1"/>
          <w:cols w:space="720"/>
          <w:docGrid w:linePitch="272"/>
        </w:sectPr>
      </w:pPr>
      <w:r w:rsidRPr="004C3BFA">
        <w:rPr>
          <w:rFonts w:ascii="Calibri" w:hAnsi="Calibri" w:cs="Calibri"/>
          <w:bCs/>
        </w:rPr>
        <w:t>Publicar em D.O.U.</w:t>
      </w:r>
    </w:p>
    <w:p w:rsidR="00331E4C" w:rsidRPr="00C90485" w:rsidRDefault="00331E4C" w:rsidP="004C3BFA">
      <w:pPr>
        <w:pStyle w:val="Recuodecorpodetexto"/>
        <w:ind w:firstLine="0"/>
        <w:jc w:val="left"/>
        <w:rPr>
          <w:rFonts w:asciiTheme="minorHAnsi" w:hAnsiTheme="minorHAnsi" w:cstheme="minorHAnsi"/>
        </w:rPr>
      </w:pPr>
    </w:p>
    <w:sectPr w:rsidR="00331E4C" w:rsidRPr="00C90485" w:rsidSect="00331E4C">
      <w:headerReference w:type="default" r:id="rId8"/>
      <w:type w:val="continuous"/>
      <w:pgSz w:w="11907" w:h="16840" w:code="9"/>
      <w:pgMar w:top="1134" w:right="567" w:bottom="1134" w:left="1134" w:header="113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A21" w:rsidRDefault="00F52A21">
      <w:r>
        <w:separator/>
      </w:r>
    </w:p>
  </w:endnote>
  <w:endnote w:type="continuationSeparator" w:id="0">
    <w:p w:rsidR="00F52A21" w:rsidRDefault="00F5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A21" w:rsidRDefault="00F52A21">
      <w:r>
        <w:separator/>
      </w:r>
    </w:p>
  </w:footnote>
  <w:footnote w:type="continuationSeparator" w:id="0">
    <w:p w:rsidR="00F52A21" w:rsidRDefault="00F52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E4C" w:rsidRDefault="00331E4C">
    <w:pPr>
      <w:jc w:val="center"/>
      <w:rPr>
        <w:rFonts w:ascii="Arial" w:hAnsi="Arial"/>
        <w:b/>
        <w:sz w:val="28"/>
      </w:rPr>
    </w:pPr>
    <w:r>
      <w:rPr>
        <w:noProof/>
        <w:position w:val="-20"/>
        <w:sz w:val="40"/>
      </w:rPr>
      <w:drawing>
        <wp:inline distT="0" distB="0" distL="0" distR="0">
          <wp:extent cx="933450" cy="1133475"/>
          <wp:effectExtent l="0" t="0" r="0" b="9525"/>
          <wp:docPr id="2" name="Imagem 2" descr="brasao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_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1E4C" w:rsidRPr="00C90485" w:rsidRDefault="00331E4C">
    <w:pPr>
      <w:jc w:val="center"/>
      <w:rPr>
        <w:rFonts w:asciiTheme="minorHAnsi" w:hAnsiTheme="minorHAnsi" w:cstheme="minorHAnsi"/>
        <w:bCs/>
        <w:sz w:val="24"/>
      </w:rPr>
    </w:pPr>
    <w:r w:rsidRPr="00C90485">
      <w:rPr>
        <w:rFonts w:asciiTheme="minorHAnsi" w:hAnsiTheme="minorHAnsi" w:cstheme="minorHAnsi"/>
        <w:bCs/>
        <w:sz w:val="24"/>
      </w:rPr>
      <w:t>MINISTÉRIO DA EDUCAÇÃO</w:t>
    </w:r>
  </w:p>
  <w:p w:rsidR="00331E4C" w:rsidRPr="00C90485" w:rsidRDefault="00331E4C">
    <w:pPr>
      <w:pStyle w:val="Ttulo1"/>
      <w:rPr>
        <w:rFonts w:asciiTheme="minorHAnsi" w:hAnsiTheme="minorHAnsi" w:cstheme="minorHAnsi"/>
        <w:b w:val="0"/>
        <w:bCs/>
      </w:rPr>
    </w:pPr>
    <w:r w:rsidRPr="00C90485">
      <w:rPr>
        <w:rFonts w:asciiTheme="minorHAnsi" w:hAnsiTheme="minorHAnsi" w:cstheme="minorHAnsi"/>
        <w:b w:val="0"/>
        <w:bCs/>
      </w:rPr>
      <w:t>SECRETARIA DE EDUCAÇÃO PROFISSIONAL E TECNOLÓGICA</w:t>
    </w:r>
  </w:p>
  <w:p w:rsidR="00331E4C" w:rsidRPr="00C90485" w:rsidRDefault="00331E4C">
    <w:pPr>
      <w:pStyle w:val="Ttulo1"/>
      <w:rPr>
        <w:rFonts w:asciiTheme="minorHAnsi" w:hAnsiTheme="minorHAnsi" w:cstheme="minorHAnsi"/>
        <w:b w:val="0"/>
        <w:bCs/>
        <w:caps/>
      </w:rPr>
    </w:pPr>
    <w:r w:rsidRPr="002D51B9">
      <w:rPr>
        <w:rFonts w:ascii="Calibri" w:hAnsi="Calibri" w:cs="Calibri"/>
        <w:b w:val="0"/>
        <w:bCs/>
        <w:caps/>
      </w:rPr>
      <w:t>INSTITUTO FEDERAL DE EDUCAÇÃO, CIÊNCIA E TECNOLOGIA DO RIO DE JANEIRO - IFRJ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2E5" w:rsidRDefault="00331E4C">
    <w:pPr>
      <w:jc w:val="center"/>
      <w:rPr>
        <w:rFonts w:ascii="Arial" w:hAnsi="Arial"/>
        <w:b/>
        <w:sz w:val="28"/>
      </w:rPr>
    </w:pPr>
    <w:r>
      <w:rPr>
        <w:noProof/>
        <w:position w:val="-20"/>
        <w:sz w:val="40"/>
      </w:rPr>
      <w:drawing>
        <wp:inline distT="0" distB="0" distL="0" distR="0">
          <wp:extent cx="933450" cy="1133475"/>
          <wp:effectExtent l="0" t="0" r="0" b="9525"/>
          <wp:docPr id="1" name="Imagem 1" descr="brasao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42E5" w:rsidRPr="00C90485" w:rsidRDefault="00F842E5">
    <w:pPr>
      <w:jc w:val="center"/>
      <w:rPr>
        <w:rFonts w:asciiTheme="minorHAnsi" w:hAnsiTheme="minorHAnsi" w:cstheme="minorHAnsi"/>
        <w:bCs/>
        <w:sz w:val="24"/>
      </w:rPr>
    </w:pPr>
    <w:bookmarkStart w:id="1" w:name="_Hlk62679724"/>
    <w:bookmarkStart w:id="2" w:name="_Hlk62679825"/>
    <w:bookmarkStart w:id="3" w:name="_Hlk62679826"/>
    <w:bookmarkStart w:id="4" w:name="_Hlk62680465"/>
    <w:bookmarkStart w:id="5" w:name="_Hlk62680466"/>
    <w:bookmarkStart w:id="6" w:name="_Hlk62683835"/>
    <w:bookmarkStart w:id="7" w:name="_Hlk62683836"/>
    <w:bookmarkStart w:id="8" w:name="_Hlk79568390"/>
    <w:bookmarkStart w:id="9" w:name="_Hlk79568391"/>
    <w:r w:rsidRPr="00C90485">
      <w:rPr>
        <w:rFonts w:asciiTheme="minorHAnsi" w:hAnsiTheme="minorHAnsi" w:cstheme="minorHAnsi"/>
        <w:bCs/>
        <w:sz w:val="24"/>
      </w:rPr>
      <w:t>MINISTÉRIO DA EDUCAÇÃO</w:t>
    </w:r>
  </w:p>
  <w:p w:rsidR="00F842E5" w:rsidRPr="00C90485" w:rsidRDefault="00F842E5">
    <w:pPr>
      <w:pStyle w:val="Ttulo1"/>
      <w:rPr>
        <w:rFonts w:asciiTheme="minorHAnsi" w:hAnsiTheme="minorHAnsi" w:cstheme="minorHAnsi"/>
        <w:b w:val="0"/>
        <w:bCs/>
      </w:rPr>
    </w:pPr>
    <w:r w:rsidRPr="00C90485">
      <w:rPr>
        <w:rFonts w:asciiTheme="minorHAnsi" w:hAnsiTheme="minorHAnsi" w:cstheme="minorHAnsi"/>
        <w:b w:val="0"/>
        <w:bCs/>
      </w:rPr>
      <w:t>SECRETARIA DE EDUCAÇÃO PROFISSIONAL E TECNOLÓGICA</w:t>
    </w:r>
  </w:p>
  <w:p w:rsidR="00F842E5" w:rsidRPr="00C90485" w:rsidRDefault="00F842E5">
    <w:pPr>
      <w:pStyle w:val="Ttulo1"/>
      <w:rPr>
        <w:rFonts w:asciiTheme="minorHAnsi" w:hAnsiTheme="minorHAnsi" w:cstheme="minorHAnsi"/>
        <w:b w:val="0"/>
        <w:bCs/>
        <w:caps/>
      </w:rPr>
    </w:pPr>
    <w:bookmarkStart w:id="10" w:name="_Hlk62679421"/>
    <w:r w:rsidRPr="002D51B9">
      <w:rPr>
        <w:rFonts w:ascii="Calibri" w:hAnsi="Calibri" w:cs="Calibri"/>
        <w:b w:val="0"/>
        <w:bCs/>
        <w:caps/>
      </w:rPr>
      <w:t>INSTITUTO FEDERAL DE EDUCAÇÃO, CIÊNCIA E TECNOLOGIA DO RIO DE JANEIRO - IFRJ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3DE5425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1">
    <w:nsid w:val="43FD0B58"/>
    <w:multiLevelType w:val="singleLevel"/>
    <w:tmpl w:val="A7F6089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1">
    <w:nsid w:val="7E0028C5"/>
    <w:multiLevelType w:val="singleLevel"/>
    <w:tmpl w:val="6FAA3EB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E5"/>
    <w:rsid w:val="000034D1"/>
    <w:rsid w:val="00005A41"/>
    <w:rsid w:val="0000755C"/>
    <w:rsid w:val="00012F7E"/>
    <w:rsid w:val="00015DBC"/>
    <w:rsid w:val="00016498"/>
    <w:rsid w:val="000208D5"/>
    <w:rsid w:val="00022E59"/>
    <w:rsid w:val="000242D7"/>
    <w:rsid w:val="00027BF8"/>
    <w:rsid w:val="00030EB1"/>
    <w:rsid w:val="000327DF"/>
    <w:rsid w:val="000433E0"/>
    <w:rsid w:val="00050C72"/>
    <w:rsid w:val="00055037"/>
    <w:rsid w:val="00055877"/>
    <w:rsid w:val="000604AB"/>
    <w:rsid w:val="000610E0"/>
    <w:rsid w:val="00061492"/>
    <w:rsid w:val="000629E6"/>
    <w:rsid w:val="00065483"/>
    <w:rsid w:val="00066C1C"/>
    <w:rsid w:val="00070C8E"/>
    <w:rsid w:val="000724FB"/>
    <w:rsid w:val="00073996"/>
    <w:rsid w:val="000779A8"/>
    <w:rsid w:val="000841A4"/>
    <w:rsid w:val="0008447F"/>
    <w:rsid w:val="00084897"/>
    <w:rsid w:val="000931AA"/>
    <w:rsid w:val="000961C2"/>
    <w:rsid w:val="000A412D"/>
    <w:rsid w:val="000A65D3"/>
    <w:rsid w:val="000A6A0F"/>
    <w:rsid w:val="000A71F8"/>
    <w:rsid w:val="000B4E45"/>
    <w:rsid w:val="000B7D44"/>
    <w:rsid w:val="000C020B"/>
    <w:rsid w:val="000C1A1C"/>
    <w:rsid w:val="000C5068"/>
    <w:rsid w:val="000C5FC2"/>
    <w:rsid w:val="000D24B8"/>
    <w:rsid w:val="000D729A"/>
    <w:rsid w:val="000D76C7"/>
    <w:rsid w:val="000E3535"/>
    <w:rsid w:val="000E52D1"/>
    <w:rsid w:val="000F09FB"/>
    <w:rsid w:val="000F0A7B"/>
    <w:rsid w:val="000F60E6"/>
    <w:rsid w:val="000F61A9"/>
    <w:rsid w:val="000F67B4"/>
    <w:rsid w:val="00104DA8"/>
    <w:rsid w:val="00105939"/>
    <w:rsid w:val="00107203"/>
    <w:rsid w:val="00110046"/>
    <w:rsid w:val="00111AFB"/>
    <w:rsid w:val="00112CFE"/>
    <w:rsid w:val="00113A7D"/>
    <w:rsid w:val="00113D19"/>
    <w:rsid w:val="0011495A"/>
    <w:rsid w:val="00114CCB"/>
    <w:rsid w:val="00120E18"/>
    <w:rsid w:val="00123DFE"/>
    <w:rsid w:val="001262F8"/>
    <w:rsid w:val="001335EF"/>
    <w:rsid w:val="00134D53"/>
    <w:rsid w:val="00137ABD"/>
    <w:rsid w:val="0014068E"/>
    <w:rsid w:val="00143A07"/>
    <w:rsid w:val="00145E9A"/>
    <w:rsid w:val="00151362"/>
    <w:rsid w:val="00151E33"/>
    <w:rsid w:val="0015443D"/>
    <w:rsid w:val="0015477D"/>
    <w:rsid w:val="001604BB"/>
    <w:rsid w:val="00163FDC"/>
    <w:rsid w:val="0016675A"/>
    <w:rsid w:val="00166833"/>
    <w:rsid w:val="00177C89"/>
    <w:rsid w:val="00185085"/>
    <w:rsid w:val="00186434"/>
    <w:rsid w:val="00190D89"/>
    <w:rsid w:val="00191FD0"/>
    <w:rsid w:val="00192341"/>
    <w:rsid w:val="00194D9F"/>
    <w:rsid w:val="001A5FDE"/>
    <w:rsid w:val="001B4510"/>
    <w:rsid w:val="001B5274"/>
    <w:rsid w:val="001C02E4"/>
    <w:rsid w:val="001C05E1"/>
    <w:rsid w:val="001C33A4"/>
    <w:rsid w:val="001C64DB"/>
    <w:rsid w:val="001C71AF"/>
    <w:rsid w:val="001D01F4"/>
    <w:rsid w:val="001D19C0"/>
    <w:rsid w:val="001D269B"/>
    <w:rsid w:val="001D28FF"/>
    <w:rsid w:val="001D3DD2"/>
    <w:rsid w:val="001D6918"/>
    <w:rsid w:val="001E2686"/>
    <w:rsid w:val="001E626D"/>
    <w:rsid w:val="001E6E4D"/>
    <w:rsid w:val="001F4838"/>
    <w:rsid w:val="001F494C"/>
    <w:rsid w:val="001F51A0"/>
    <w:rsid w:val="001F53C6"/>
    <w:rsid w:val="001F6AE4"/>
    <w:rsid w:val="001F72F7"/>
    <w:rsid w:val="0020255A"/>
    <w:rsid w:val="0020521E"/>
    <w:rsid w:val="002121B6"/>
    <w:rsid w:val="002140D2"/>
    <w:rsid w:val="00215EAE"/>
    <w:rsid w:val="00216EC5"/>
    <w:rsid w:val="0021778C"/>
    <w:rsid w:val="00217CE8"/>
    <w:rsid w:val="002200A9"/>
    <w:rsid w:val="00223963"/>
    <w:rsid w:val="0022706B"/>
    <w:rsid w:val="002271A8"/>
    <w:rsid w:val="002307BB"/>
    <w:rsid w:val="00245905"/>
    <w:rsid w:val="00254592"/>
    <w:rsid w:val="00254D64"/>
    <w:rsid w:val="002569EF"/>
    <w:rsid w:val="0026641A"/>
    <w:rsid w:val="00281E12"/>
    <w:rsid w:val="00282D42"/>
    <w:rsid w:val="00283006"/>
    <w:rsid w:val="00285965"/>
    <w:rsid w:val="002866E2"/>
    <w:rsid w:val="00286B97"/>
    <w:rsid w:val="00287CD7"/>
    <w:rsid w:val="00287F75"/>
    <w:rsid w:val="00290FF6"/>
    <w:rsid w:val="00291212"/>
    <w:rsid w:val="0029725B"/>
    <w:rsid w:val="002A08A5"/>
    <w:rsid w:val="002A3BB5"/>
    <w:rsid w:val="002B747C"/>
    <w:rsid w:val="002C13A8"/>
    <w:rsid w:val="002C1711"/>
    <w:rsid w:val="002C2BBB"/>
    <w:rsid w:val="002C3220"/>
    <w:rsid w:val="002C64B3"/>
    <w:rsid w:val="002D51B9"/>
    <w:rsid w:val="002D7143"/>
    <w:rsid w:val="002E09B5"/>
    <w:rsid w:val="002E20EF"/>
    <w:rsid w:val="002E348E"/>
    <w:rsid w:val="002E5180"/>
    <w:rsid w:val="002E52DD"/>
    <w:rsid w:val="002F2DDB"/>
    <w:rsid w:val="002F3393"/>
    <w:rsid w:val="002F3D8C"/>
    <w:rsid w:val="00300F23"/>
    <w:rsid w:val="00301851"/>
    <w:rsid w:val="00306C1E"/>
    <w:rsid w:val="00312F86"/>
    <w:rsid w:val="00313FD9"/>
    <w:rsid w:val="003163AD"/>
    <w:rsid w:val="003170DC"/>
    <w:rsid w:val="003205EC"/>
    <w:rsid w:val="003256D9"/>
    <w:rsid w:val="00331E4C"/>
    <w:rsid w:val="003326F6"/>
    <w:rsid w:val="003338B0"/>
    <w:rsid w:val="0033392A"/>
    <w:rsid w:val="00341089"/>
    <w:rsid w:val="00341717"/>
    <w:rsid w:val="003417A8"/>
    <w:rsid w:val="003473E0"/>
    <w:rsid w:val="0035451E"/>
    <w:rsid w:val="0035551E"/>
    <w:rsid w:val="00363280"/>
    <w:rsid w:val="00373477"/>
    <w:rsid w:val="00373601"/>
    <w:rsid w:val="003740DE"/>
    <w:rsid w:val="003763EE"/>
    <w:rsid w:val="003910D1"/>
    <w:rsid w:val="003A2C65"/>
    <w:rsid w:val="003A64A5"/>
    <w:rsid w:val="003A72CB"/>
    <w:rsid w:val="003B0737"/>
    <w:rsid w:val="003B6303"/>
    <w:rsid w:val="003C6964"/>
    <w:rsid w:val="003D0768"/>
    <w:rsid w:val="003E2545"/>
    <w:rsid w:val="003F4996"/>
    <w:rsid w:val="003F717A"/>
    <w:rsid w:val="003F7261"/>
    <w:rsid w:val="00402781"/>
    <w:rsid w:val="00411699"/>
    <w:rsid w:val="00413976"/>
    <w:rsid w:val="004152A5"/>
    <w:rsid w:val="00415AC5"/>
    <w:rsid w:val="00422835"/>
    <w:rsid w:val="004256F9"/>
    <w:rsid w:val="00427128"/>
    <w:rsid w:val="00427203"/>
    <w:rsid w:val="00430BD8"/>
    <w:rsid w:val="0043532A"/>
    <w:rsid w:val="00437310"/>
    <w:rsid w:val="0044175C"/>
    <w:rsid w:val="00441E9F"/>
    <w:rsid w:val="004442C6"/>
    <w:rsid w:val="004459B0"/>
    <w:rsid w:val="00447317"/>
    <w:rsid w:val="00455518"/>
    <w:rsid w:val="00455ECB"/>
    <w:rsid w:val="00467291"/>
    <w:rsid w:val="00467304"/>
    <w:rsid w:val="00486524"/>
    <w:rsid w:val="0048699B"/>
    <w:rsid w:val="004918C6"/>
    <w:rsid w:val="004930D3"/>
    <w:rsid w:val="00496EA5"/>
    <w:rsid w:val="0049742B"/>
    <w:rsid w:val="004A0320"/>
    <w:rsid w:val="004A21AA"/>
    <w:rsid w:val="004A2D70"/>
    <w:rsid w:val="004A49F2"/>
    <w:rsid w:val="004A54D7"/>
    <w:rsid w:val="004A60B7"/>
    <w:rsid w:val="004B1621"/>
    <w:rsid w:val="004B22C5"/>
    <w:rsid w:val="004B3DBB"/>
    <w:rsid w:val="004B4BCD"/>
    <w:rsid w:val="004C13BF"/>
    <w:rsid w:val="004C2B97"/>
    <w:rsid w:val="004C33D5"/>
    <w:rsid w:val="004C3BFA"/>
    <w:rsid w:val="004C4DE4"/>
    <w:rsid w:val="004C5A78"/>
    <w:rsid w:val="004C6130"/>
    <w:rsid w:val="004C62B3"/>
    <w:rsid w:val="004C7824"/>
    <w:rsid w:val="004D0EF0"/>
    <w:rsid w:val="004D30CD"/>
    <w:rsid w:val="004D6F92"/>
    <w:rsid w:val="004E25A3"/>
    <w:rsid w:val="004E3BD9"/>
    <w:rsid w:val="004E50C5"/>
    <w:rsid w:val="004F4409"/>
    <w:rsid w:val="004F44E2"/>
    <w:rsid w:val="00503915"/>
    <w:rsid w:val="005057B7"/>
    <w:rsid w:val="00515991"/>
    <w:rsid w:val="00516BB8"/>
    <w:rsid w:val="0052056F"/>
    <w:rsid w:val="00524037"/>
    <w:rsid w:val="00525711"/>
    <w:rsid w:val="00526560"/>
    <w:rsid w:val="00527103"/>
    <w:rsid w:val="00527C94"/>
    <w:rsid w:val="00530C85"/>
    <w:rsid w:val="00535493"/>
    <w:rsid w:val="005376BE"/>
    <w:rsid w:val="00537872"/>
    <w:rsid w:val="00541A06"/>
    <w:rsid w:val="00542F0F"/>
    <w:rsid w:val="00547C90"/>
    <w:rsid w:val="00552CC6"/>
    <w:rsid w:val="00552F9F"/>
    <w:rsid w:val="00560B3A"/>
    <w:rsid w:val="005635E6"/>
    <w:rsid w:val="00565086"/>
    <w:rsid w:val="0056531E"/>
    <w:rsid w:val="005659AA"/>
    <w:rsid w:val="00572123"/>
    <w:rsid w:val="00574FF2"/>
    <w:rsid w:val="00576639"/>
    <w:rsid w:val="005776C2"/>
    <w:rsid w:val="0057779B"/>
    <w:rsid w:val="0058130E"/>
    <w:rsid w:val="00582CD8"/>
    <w:rsid w:val="00583379"/>
    <w:rsid w:val="005849C1"/>
    <w:rsid w:val="00585654"/>
    <w:rsid w:val="00593418"/>
    <w:rsid w:val="00596DB4"/>
    <w:rsid w:val="005A2527"/>
    <w:rsid w:val="005A62A2"/>
    <w:rsid w:val="005A7DC7"/>
    <w:rsid w:val="005B51BD"/>
    <w:rsid w:val="005C1D01"/>
    <w:rsid w:val="005C61FC"/>
    <w:rsid w:val="005D1DE2"/>
    <w:rsid w:val="005F00FC"/>
    <w:rsid w:val="005F069C"/>
    <w:rsid w:val="005F2087"/>
    <w:rsid w:val="005F3217"/>
    <w:rsid w:val="005F4340"/>
    <w:rsid w:val="005F4594"/>
    <w:rsid w:val="005F5641"/>
    <w:rsid w:val="00612677"/>
    <w:rsid w:val="00614191"/>
    <w:rsid w:val="00622A8A"/>
    <w:rsid w:val="00626136"/>
    <w:rsid w:val="006308E3"/>
    <w:rsid w:val="00633764"/>
    <w:rsid w:val="00635001"/>
    <w:rsid w:val="00635A82"/>
    <w:rsid w:val="00640A00"/>
    <w:rsid w:val="00643243"/>
    <w:rsid w:val="00651C6C"/>
    <w:rsid w:val="00654DAF"/>
    <w:rsid w:val="006565D6"/>
    <w:rsid w:val="00656BA2"/>
    <w:rsid w:val="006573B0"/>
    <w:rsid w:val="006574BC"/>
    <w:rsid w:val="0066393F"/>
    <w:rsid w:val="00664344"/>
    <w:rsid w:val="00664A76"/>
    <w:rsid w:val="006703D6"/>
    <w:rsid w:val="00674699"/>
    <w:rsid w:val="00676704"/>
    <w:rsid w:val="006812A0"/>
    <w:rsid w:val="00684D24"/>
    <w:rsid w:val="00685640"/>
    <w:rsid w:val="00690705"/>
    <w:rsid w:val="006909AD"/>
    <w:rsid w:val="006923B9"/>
    <w:rsid w:val="006941E1"/>
    <w:rsid w:val="0069650F"/>
    <w:rsid w:val="006968B3"/>
    <w:rsid w:val="00696B9F"/>
    <w:rsid w:val="006A09EC"/>
    <w:rsid w:val="006A4BDD"/>
    <w:rsid w:val="006A6BE0"/>
    <w:rsid w:val="006A6E53"/>
    <w:rsid w:val="006B28F0"/>
    <w:rsid w:val="006B4A5B"/>
    <w:rsid w:val="006B4E87"/>
    <w:rsid w:val="006C0FDF"/>
    <w:rsid w:val="006C556A"/>
    <w:rsid w:val="006C7BBB"/>
    <w:rsid w:val="006D008F"/>
    <w:rsid w:val="006D1BBD"/>
    <w:rsid w:val="006D5A04"/>
    <w:rsid w:val="006D6221"/>
    <w:rsid w:val="006D669D"/>
    <w:rsid w:val="006E060D"/>
    <w:rsid w:val="006E1EF6"/>
    <w:rsid w:val="006E420B"/>
    <w:rsid w:val="006E4C07"/>
    <w:rsid w:val="006E5452"/>
    <w:rsid w:val="006E6938"/>
    <w:rsid w:val="006E6943"/>
    <w:rsid w:val="006E761E"/>
    <w:rsid w:val="006F2DEB"/>
    <w:rsid w:val="006F6562"/>
    <w:rsid w:val="0070225B"/>
    <w:rsid w:val="00705E06"/>
    <w:rsid w:val="00710F2A"/>
    <w:rsid w:val="00714707"/>
    <w:rsid w:val="00715229"/>
    <w:rsid w:val="00715410"/>
    <w:rsid w:val="007204B7"/>
    <w:rsid w:val="00722CD6"/>
    <w:rsid w:val="00722F3A"/>
    <w:rsid w:val="00723AB5"/>
    <w:rsid w:val="00730EAF"/>
    <w:rsid w:val="00731C7B"/>
    <w:rsid w:val="00732EE4"/>
    <w:rsid w:val="007366D6"/>
    <w:rsid w:val="00742765"/>
    <w:rsid w:val="00743271"/>
    <w:rsid w:val="00746A67"/>
    <w:rsid w:val="0074725F"/>
    <w:rsid w:val="00750F5B"/>
    <w:rsid w:val="00755276"/>
    <w:rsid w:val="00755713"/>
    <w:rsid w:val="007608E0"/>
    <w:rsid w:val="00762ED5"/>
    <w:rsid w:val="0076567F"/>
    <w:rsid w:val="007718B5"/>
    <w:rsid w:val="007776AB"/>
    <w:rsid w:val="00780AFE"/>
    <w:rsid w:val="0078198C"/>
    <w:rsid w:val="0078201B"/>
    <w:rsid w:val="00783F87"/>
    <w:rsid w:val="00790EA7"/>
    <w:rsid w:val="00791127"/>
    <w:rsid w:val="007A4A87"/>
    <w:rsid w:val="007A51FD"/>
    <w:rsid w:val="007B0D79"/>
    <w:rsid w:val="007B443F"/>
    <w:rsid w:val="007C1EA0"/>
    <w:rsid w:val="007C2420"/>
    <w:rsid w:val="007C483A"/>
    <w:rsid w:val="007C5085"/>
    <w:rsid w:val="007D0368"/>
    <w:rsid w:val="007D42B1"/>
    <w:rsid w:val="007D4820"/>
    <w:rsid w:val="007D4B79"/>
    <w:rsid w:val="007D4DEB"/>
    <w:rsid w:val="007D7326"/>
    <w:rsid w:val="007E160E"/>
    <w:rsid w:val="007E17B1"/>
    <w:rsid w:val="007E2635"/>
    <w:rsid w:val="007E4246"/>
    <w:rsid w:val="007E51B5"/>
    <w:rsid w:val="007F252B"/>
    <w:rsid w:val="007F5DB1"/>
    <w:rsid w:val="007F6E93"/>
    <w:rsid w:val="00801976"/>
    <w:rsid w:val="0080353D"/>
    <w:rsid w:val="008116E9"/>
    <w:rsid w:val="00811981"/>
    <w:rsid w:val="00817D85"/>
    <w:rsid w:val="0082278F"/>
    <w:rsid w:val="008228BC"/>
    <w:rsid w:val="00822E44"/>
    <w:rsid w:val="008236C9"/>
    <w:rsid w:val="00824EF4"/>
    <w:rsid w:val="00824F06"/>
    <w:rsid w:val="008253D9"/>
    <w:rsid w:val="00825870"/>
    <w:rsid w:val="00825CF9"/>
    <w:rsid w:val="008268FF"/>
    <w:rsid w:val="0083094A"/>
    <w:rsid w:val="00832FEC"/>
    <w:rsid w:val="00833FF4"/>
    <w:rsid w:val="0083626F"/>
    <w:rsid w:val="00841D7E"/>
    <w:rsid w:val="00843EC7"/>
    <w:rsid w:val="00845E2B"/>
    <w:rsid w:val="00846017"/>
    <w:rsid w:val="008554EE"/>
    <w:rsid w:val="00855D34"/>
    <w:rsid w:val="00856E78"/>
    <w:rsid w:val="00857301"/>
    <w:rsid w:val="00860332"/>
    <w:rsid w:val="0086088C"/>
    <w:rsid w:val="00870684"/>
    <w:rsid w:val="008878D4"/>
    <w:rsid w:val="00890FD6"/>
    <w:rsid w:val="00891921"/>
    <w:rsid w:val="00891B56"/>
    <w:rsid w:val="00891FAF"/>
    <w:rsid w:val="0089591C"/>
    <w:rsid w:val="008A0F59"/>
    <w:rsid w:val="008A3A8D"/>
    <w:rsid w:val="008A4350"/>
    <w:rsid w:val="008B05D8"/>
    <w:rsid w:val="008B0DB2"/>
    <w:rsid w:val="008B4D06"/>
    <w:rsid w:val="008B548C"/>
    <w:rsid w:val="008B73BF"/>
    <w:rsid w:val="008C01A8"/>
    <w:rsid w:val="008C1283"/>
    <w:rsid w:val="008E1A53"/>
    <w:rsid w:val="008E2074"/>
    <w:rsid w:val="008E54F5"/>
    <w:rsid w:val="008E76EA"/>
    <w:rsid w:val="008E7CC0"/>
    <w:rsid w:val="008F53B9"/>
    <w:rsid w:val="008F63B4"/>
    <w:rsid w:val="008F72C2"/>
    <w:rsid w:val="0090414F"/>
    <w:rsid w:val="009044DF"/>
    <w:rsid w:val="009045CF"/>
    <w:rsid w:val="00906F44"/>
    <w:rsid w:val="00907BC4"/>
    <w:rsid w:val="0091273B"/>
    <w:rsid w:val="00914C68"/>
    <w:rsid w:val="00917A3F"/>
    <w:rsid w:val="009217DB"/>
    <w:rsid w:val="00925299"/>
    <w:rsid w:val="00925679"/>
    <w:rsid w:val="0093016B"/>
    <w:rsid w:val="00930445"/>
    <w:rsid w:val="00933C2A"/>
    <w:rsid w:val="00935B93"/>
    <w:rsid w:val="009367AD"/>
    <w:rsid w:val="00937B9C"/>
    <w:rsid w:val="0094010E"/>
    <w:rsid w:val="009411AA"/>
    <w:rsid w:val="00941604"/>
    <w:rsid w:val="00946CD1"/>
    <w:rsid w:val="0094711A"/>
    <w:rsid w:val="0095714C"/>
    <w:rsid w:val="009606F7"/>
    <w:rsid w:val="00965B53"/>
    <w:rsid w:val="009679D1"/>
    <w:rsid w:val="00971593"/>
    <w:rsid w:val="00975FD6"/>
    <w:rsid w:val="00977AEB"/>
    <w:rsid w:val="009877CB"/>
    <w:rsid w:val="00990A19"/>
    <w:rsid w:val="009939AD"/>
    <w:rsid w:val="009A06AC"/>
    <w:rsid w:val="009A6746"/>
    <w:rsid w:val="009A787A"/>
    <w:rsid w:val="009B0344"/>
    <w:rsid w:val="009B0B2F"/>
    <w:rsid w:val="009B0DE9"/>
    <w:rsid w:val="009B1A92"/>
    <w:rsid w:val="009B2895"/>
    <w:rsid w:val="009B332C"/>
    <w:rsid w:val="009B3C3C"/>
    <w:rsid w:val="009C5128"/>
    <w:rsid w:val="009C5BC8"/>
    <w:rsid w:val="009D08D7"/>
    <w:rsid w:val="009D17F5"/>
    <w:rsid w:val="009D208B"/>
    <w:rsid w:val="009D5E74"/>
    <w:rsid w:val="009D64E6"/>
    <w:rsid w:val="009E0F29"/>
    <w:rsid w:val="009E1D25"/>
    <w:rsid w:val="009E35BA"/>
    <w:rsid w:val="009E5E5C"/>
    <w:rsid w:val="009E723D"/>
    <w:rsid w:val="009F3DF9"/>
    <w:rsid w:val="00A02D86"/>
    <w:rsid w:val="00A041F4"/>
    <w:rsid w:val="00A06CA8"/>
    <w:rsid w:val="00A21490"/>
    <w:rsid w:val="00A21D9E"/>
    <w:rsid w:val="00A227DD"/>
    <w:rsid w:val="00A229AC"/>
    <w:rsid w:val="00A26225"/>
    <w:rsid w:val="00A2751B"/>
    <w:rsid w:val="00A275B2"/>
    <w:rsid w:val="00A27805"/>
    <w:rsid w:val="00A3068D"/>
    <w:rsid w:val="00A31564"/>
    <w:rsid w:val="00A377E0"/>
    <w:rsid w:val="00A403D8"/>
    <w:rsid w:val="00A4080F"/>
    <w:rsid w:val="00A4737F"/>
    <w:rsid w:val="00A50708"/>
    <w:rsid w:val="00A54235"/>
    <w:rsid w:val="00A579D8"/>
    <w:rsid w:val="00A57B41"/>
    <w:rsid w:val="00A67581"/>
    <w:rsid w:val="00A708E4"/>
    <w:rsid w:val="00A71ED7"/>
    <w:rsid w:val="00A71FD3"/>
    <w:rsid w:val="00A72DF7"/>
    <w:rsid w:val="00A73CD4"/>
    <w:rsid w:val="00A7625B"/>
    <w:rsid w:val="00A77FC6"/>
    <w:rsid w:val="00A83586"/>
    <w:rsid w:val="00A87A4A"/>
    <w:rsid w:val="00A94963"/>
    <w:rsid w:val="00A96CF4"/>
    <w:rsid w:val="00A97484"/>
    <w:rsid w:val="00AA7C20"/>
    <w:rsid w:val="00AB16C7"/>
    <w:rsid w:val="00AB3304"/>
    <w:rsid w:val="00AB57EC"/>
    <w:rsid w:val="00AB60F3"/>
    <w:rsid w:val="00AC1B49"/>
    <w:rsid w:val="00AC46ED"/>
    <w:rsid w:val="00AC48D4"/>
    <w:rsid w:val="00AC6030"/>
    <w:rsid w:val="00AD3CBF"/>
    <w:rsid w:val="00AE5597"/>
    <w:rsid w:val="00AF4C3F"/>
    <w:rsid w:val="00AF5E36"/>
    <w:rsid w:val="00AF6BFD"/>
    <w:rsid w:val="00B050BF"/>
    <w:rsid w:val="00B06FC0"/>
    <w:rsid w:val="00B10188"/>
    <w:rsid w:val="00B108CC"/>
    <w:rsid w:val="00B10DBC"/>
    <w:rsid w:val="00B12035"/>
    <w:rsid w:val="00B1296D"/>
    <w:rsid w:val="00B14361"/>
    <w:rsid w:val="00B22CB6"/>
    <w:rsid w:val="00B23028"/>
    <w:rsid w:val="00B3065B"/>
    <w:rsid w:val="00B31BEA"/>
    <w:rsid w:val="00B323D5"/>
    <w:rsid w:val="00B33887"/>
    <w:rsid w:val="00B35A0F"/>
    <w:rsid w:val="00B360B3"/>
    <w:rsid w:val="00B408D8"/>
    <w:rsid w:val="00B42555"/>
    <w:rsid w:val="00B44FA3"/>
    <w:rsid w:val="00B45A04"/>
    <w:rsid w:val="00B46AD5"/>
    <w:rsid w:val="00B46D1C"/>
    <w:rsid w:val="00B52E9B"/>
    <w:rsid w:val="00B54E43"/>
    <w:rsid w:val="00B6325D"/>
    <w:rsid w:val="00B64993"/>
    <w:rsid w:val="00B65046"/>
    <w:rsid w:val="00B70DF2"/>
    <w:rsid w:val="00B73267"/>
    <w:rsid w:val="00B77640"/>
    <w:rsid w:val="00B800B1"/>
    <w:rsid w:val="00B82228"/>
    <w:rsid w:val="00B841CD"/>
    <w:rsid w:val="00B84D7D"/>
    <w:rsid w:val="00B85FB5"/>
    <w:rsid w:val="00B874C3"/>
    <w:rsid w:val="00B94A40"/>
    <w:rsid w:val="00B9501E"/>
    <w:rsid w:val="00BA0001"/>
    <w:rsid w:val="00BA120D"/>
    <w:rsid w:val="00BA1CF0"/>
    <w:rsid w:val="00BA6D32"/>
    <w:rsid w:val="00BB254B"/>
    <w:rsid w:val="00BB52F8"/>
    <w:rsid w:val="00BB7966"/>
    <w:rsid w:val="00BC091D"/>
    <w:rsid w:val="00BC1E39"/>
    <w:rsid w:val="00BC3517"/>
    <w:rsid w:val="00BD0291"/>
    <w:rsid w:val="00BD194C"/>
    <w:rsid w:val="00BD2E57"/>
    <w:rsid w:val="00BD4B0B"/>
    <w:rsid w:val="00BD5022"/>
    <w:rsid w:val="00BE3D91"/>
    <w:rsid w:val="00BE69A6"/>
    <w:rsid w:val="00BE6FA8"/>
    <w:rsid w:val="00BF00B4"/>
    <w:rsid w:val="00BF2995"/>
    <w:rsid w:val="00BF6335"/>
    <w:rsid w:val="00C00ACD"/>
    <w:rsid w:val="00C029E9"/>
    <w:rsid w:val="00C04C44"/>
    <w:rsid w:val="00C114FE"/>
    <w:rsid w:val="00C13A63"/>
    <w:rsid w:val="00C14F07"/>
    <w:rsid w:val="00C1507B"/>
    <w:rsid w:val="00C17F07"/>
    <w:rsid w:val="00C218AE"/>
    <w:rsid w:val="00C25255"/>
    <w:rsid w:val="00C328E6"/>
    <w:rsid w:val="00C42B51"/>
    <w:rsid w:val="00C456F9"/>
    <w:rsid w:val="00C4675F"/>
    <w:rsid w:val="00C54391"/>
    <w:rsid w:val="00C54B55"/>
    <w:rsid w:val="00C62D0A"/>
    <w:rsid w:val="00C62D88"/>
    <w:rsid w:val="00C70A66"/>
    <w:rsid w:val="00C75355"/>
    <w:rsid w:val="00C7579A"/>
    <w:rsid w:val="00C77002"/>
    <w:rsid w:val="00C86AAE"/>
    <w:rsid w:val="00C87003"/>
    <w:rsid w:val="00C87A25"/>
    <w:rsid w:val="00C90485"/>
    <w:rsid w:val="00C97EA5"/>
    <w:rsid w:val="00CA7085"/>
    <w:rsid w:val="00CB4978"/>
    <w:rsid w:val="00CC2143"/>
    <w:rsid w:val="00CC27BC"/>
    <w:rsid w:val="00CC376B"/>
    <w:rsid w:val="00CC4549"/>
    <w:rsid w:val="00CC476B"/>
    <w:rsid w:val="00CC5AE6"/>
    <w:rsid w:val="00CC7C84"/>
    <w:rsid w:val="00CD585F"/>
    <w:rsid w:val="00CE106B"/>
    <w:rsid w:val="00CE1645"/>
    <w:rsid w:val="00CE2FD8"/>
    <w:rsid w:val="00CE556D"/>
    <w:rsid w:val="00CE7259"/>
    <w:rsid w:val="00CF4D53"/>
    <w:rsid w:val="00CF5EC2"/>
    <w:rsid w:val="00CF6B19"/>
    <w:rsid w:val="00D05767"/>
    <w:rsid w:val="00D113B5"/>
    <w:rsid w:val="00D15560"/>
    <w:rsid w:val="00D16B97"/>
    <w:rsid w:val="00D17374"/>
    <w:rsid w:val="00D219A9"/>
    <w:rsid w:val="00D222B1"/>
    <w:rsid w:val="00D258E8"/>
    <w:rsid w:val="00D32BF6"/>
    <w:rsid w:val="00D32E47"/>
    <w:rsid w:val="00D32F11"/>
    <w:rsid w:val="00D330D9"/>
    <w:rsid w:val="00D3454C"/>
    <w:rsid w:val="00D35E5E"/>
    <w:rsid w:val="00D40389"/>
    <w:rsid w:val="00D405A0"/>
    <w:rsid w:val="00D46D2B"/>
    <w:rsid w:val="00D53A0D"/>
    <w:rsid w:val="00D54157"/>
    <w:rsid w:val="00D55356"/>
    <w:rsid w:val="00D55AF9"/>
    <w:rsid w:val="00D60FB5"/>
    <w:rsid w:val="00D634AB"/>
    <w:rsid w:val="00D641BF"/>
    <w:rsid w:val="00D64D51"/>
    <w:rsid w:val="00D64FEA"/>
    <w:rsid w:val="00D70A16"/>
    <w:rsid w:val="00D72AE6"/>
    <w:rsid w:val="00D73EB9"/>
    <w:rsid w:val="00D7550C"/>
    <w:rsid w:val="00D81E14"/>
    <w:rsid w:val="00D82FE6"/>
    <w:rsid w:val="00D86F04"/>
    <w:rsid w:val="00D93C7C"/>
    <w:rsid w:val="00D95A99"/>
    <w:rsid w:val="00DA39A0"/>
    <w:rsid w:val="00DA4131"/>
    <w:rsid w:val="00DB0D87"/>
    <w:rsid w:val="00DB2687"/>
    <w:rsid w:val="00DB2761"/>
    <w:rsid w:val="00DC7E8B"/>
    <w:rsid w:val="00DD1966"/>
    <w:rsid w:val="00DD65E6"/>
    <w:rsid w:val="00DD7D3E"/>
    <w:rsid w:val="00DE0467"/>
    <w:rsid w:val="00DE4E93"/>
    <w:rsid w:val="00DE6287"/>
    <w:rsid w:val="00DE648C"/>
    <w:rsid w:val="00DF0984"/>
    <w:rsid w:val="00DF1F54"/>
    <w:rsid w:val="00DF26B1"/>
    <w:rsid w:val="00DF28E7"/>
    <w:rsid w:val="00DF7DE6"/>
    <w:rsid w:val="00E014BF"/>
    <w:rsid w:val="00E037EC"/>
    <w:rsid w:val="00E072E8"/>
    <w:rsid w:val="00E10F0C"/>
    <w:rsid w:val="00E15A01"/>
    <w:rsid w:val="00E16C88"/>
    <w:rsid w:val="00E22652"/>
    <w:rsid w:val="00E23C1A"/>
    <w:rsid w:val="00E2435D"/>
    <w:rsid w:val="00E3119E"/>
    <w:rsid w:val="00E3380F"/>
    <w:rsid w:val="00E3442D"/>
    <w:rsid w:val="00E401C7"/>
    <w:rsid w:val="00E40696"/>
    <w:rsid w:val="00E40D2E"/>
    <w:rsid w:val="00E43446"/>
    <w:rsid w:val="00E44860"/>
    <w:rsid w:val="00E5040E"/>
    <w:rsid w:val="00E53EC7"/>
    <w:rsid w:val="00E54339"/>
    <w:rsid w:val="00E544A4"/>
    <w:rsid w:val="00E54BBE"/>
    <w:rsid w:val="00E60361"/>
    <w:rsid w:val="00E618EF"/>
    <w:rsid w:val="00E7072F"/>
    <w:rsid w:val="00E73BD1"/>
    <w:rsid w:val="00E75705"/>
    <w:rsid w:val="00E75AC0"/>
    <w:rsid w:val="00E76C5C"/>
    <w:rsid w:val="00E81F02"/>
    <w:rsid w:val="00E916CB"/>
    <w:rsid w:val="00E9380B"/>
    <w:rsid w:val="00EA076C"/>
    <w:rsid w:val="00EA0DB9"/>
    <w:rsid w:val="00EA21F2"/>
    <w:rsid w:val="00EA52A1"/>
    <w:rsid w:val="00EA5CF7"/>
    <w:rsid w:val="00EA6634"/>
    <w:rsid w:val="00EB205F"/>
    <w:rsid w:val="00EB26D1"/>
    <w:rsid w:val="00EB6D49"/>
    <w:rsid w:val="00EB6E97"/>
    <w:rsid w:val="00EC009B"/>
    <w:rsid w:val="00EC52AB"/>
    <w:rsid w:val="00EC5EDA"/>
    <w:rsid w:val="00EC63D2"/>
    <w:rsid w:val="00EC6B0F"/>
    <w:rsid w:val="00ED0809"/>
    <w:rsid w:val="00ED20E3"/>
    <w:rsid w:val="00ED2630"/>
    <w:rsid w:val="00ED2FD5"/>
    <w:rsid w:val="00ED4474"/>
    <w:rsid w:val="00ED6409"/>
    <w:rsid w:val="00EE22B8"/>
    <w:rsid w:val="00EE3680"/>
    <w:rsid w:val="00EE5A0A"/>
    <w:rsid w:val="00EF0E97"/>
    <w:rsid w:val="00EF5A7E"/>
    <w:rsid w:val="00EF61C1"/>
    <w:rsid w:val="00EF72AD"/>
    <w:rsid w:val="00F003FF"/>
    <w:rsid w:val="00F00C04"/>
    <w:rsid w:val="00F01E5A"/>
    <w:rsid w:val="00F01FDB"/>
    <w:rsid w:val="00F021DD"/>
    <w:rsid w:val="00F037F7"/>
    <w:rsid w:val="00F043E0"/>
    <w:rsid w:val="00F04F10"/>
    <w:rsid w:val="00F07659"/>
    <w:rsid w:val="00F17725"/>
    <w:rsid w:val="00F17BE3"/>
    <w:rsid w:val="00F17CE3"/>
    <w:rsid w:val="00F20900"/>
    <w:rsid w:val="00F21154"/>
    <w:rsid w:val="00F2489D"/>
    <w:rsid w:val="00F250D5"/>
    <w:rsid w:val="00F260C6"/>
    <w:rsid w:val="00F32B6B"/>
    <w:rsid w:val="00F34630"/>
    <w:rsid w:val="00F424FA"/>
    <w:rsid w:val="00F42F94"/>
    <w:rsid w:val="00F44B21"/>
    <w:rsid w:val="00F461CE"/>
    <w:rsid w:val="00F47A24"/>
    <w:rsid w:val="00F509B4"/>
    <w:rsid w:val="00F52075"/>
    <w:rsid w:val="00F52A21"/>
    <w:rsid w:val="00F536E7"/>
    <w:rsid w:val="00F57535"/>
    <w:rsid w:val="00F60BCE"/>
    <w:rsid w:val="00F724F4"/>
    <w:rsid w:val="00F72564"/>
    <w:rsid w:val="00F734F1"/>
    <w:rsid w:val="00F73B5C"/>
    <w:rsid w:val="00F74A0B"/>
    <w:rsid w:val="00F75554"/>
    <w:rsid w:val="00F756E8"/>
    <w:rsid w:val="00F75E7F"/>
    <w:rsid w:val="00F77F83"/>
    <w:rsid w:val="00F8021F"/>
    <w:rsid w:val="00F84084"/>
    <w:rsid w:val="00F842E5"/>
    <w:rsid w:val="00F8555A"/>
    <w:rsid w:val="00F867BD"/>
    <w:rsid w:val="00F90038"/>
    <w:rsid w:val="00F905DC"/>
    <w:rsid w:val="00F91BAD"/>
    <w:rsid w:val="00F926F5"/>
    <w:rsid w:val="00F936CF"/>
    <w:rsid w:val="00F93E01"/>
    <w:rsid w:val="00FA21C4"/>
    <w:rsid w:val="00FA3CF7"/>
    <w:rsid w:val="00FB29D5"/>
    <w:rsid w:val="00FB6675"/>
    <w:rsid w:val="00FC05B9"/>
    <w:rsid w:val="00FC3008"/>
    <w:rsid w:val="00FC4691"/>
    <w:rsid w:val="00FD3FFF"/>
    <w:rsid w:val="00FE1473"/>
    <w:rsid w:val="00FE314E"/>
    <w:rsid w:val="00FE45A6"/>
    <w:rsid w:val="00FE6987"/>
    <w:rsid w:val="00FF164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F180EE8-F8EE-4E42-850F-2B6C4159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ind w:firstLine="28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284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firstLine="709"/>
      <w:jc w:val="both"/>
    </w:pPr>
    <w:rPr>
      <w:sz w:val="24"/>
    </w:rPr>
  </w:style>
  <w:style w:type="paragraph" w:styleId="Assinatura">
    <w:name w:val="Signature"/>
    <w:basedOn w:val="Normal"/>
    <w:next w:val="Normal"/>
    <w:link w:val="AssinaturaChar"/>
    <w:pPr>
      <w:keepNext/>
      <w:spacing w:before="880" w:line="240" w:lineRule="atLeast"/>
      <w:ind w:left="4565"/>
    </w:pPr>
    <w:rPr>
      <w:rFonts w:ascii="Garamond" w:hAnsi="Garamond"/>
      <w:kern w:val="1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DA4131"/>
    <w:rPr>
      <w:rFonts w:ascii="Tahoma" w:hAnsi="Tahoma" w:cs="Tahoma"/>
      <w:sz w:val="16"/>
      <w:szCs w:val="16"/>
    </w:rPr>
  </w:style>
  <w:style w:type="character" w:styleId="Forte">
    <w:name w:val="Strong"/>
    <w:qFormat/>
    <w:rsid w:val="00E10F0C"/>
    <w:rPr>
      <w:b/>
      <w:bCs/>
    </w:rPr>
  </w:style>
  <w:style w:type="character" w:customStyle="1" w:styleId="RecuodecorpodetextoChar">
    <w:name w:val="Recuo de corpo de texto Char"/>
    <w:link w:val="Recuodecorpodetexto"/>
    <w:rsid w:val="000E52D1"/>
    <w:rPr>
      <w:sz w:val="24"/>
    </w:rPr>
  </w:style>
  <w:style w:type="character" w:customStyle="1" w:styleId="AssinaturaChar">
    <w:name w:val="Assinatura Char"/>
    <w:link w:val="Assinatura"/>
    <w:rsid w:val="000E52D1"/>
    <w:rPr>
      <w:rFonts w:ascii="Garamond" w:hAnsi="Garamond"/>
      <w:kern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grupo\dgp\PORTARIAS\MODELOS\FG%20DESIGN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FG DESIGNA</Template>
  <TotalTime>0</TotalTime>
  <Pages>1</Pages>
  <Words>131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ETFQ-RJ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Mariana Moreno Azevedo Marques</dc:creator>
  <cp:keywords/>
  <dc:description>Modelo de Portarias em Geral</dc:description>
  <cp:lastModifiedBy>Mariana Moreno Azevedo Marques</cp:lastModifiedBy>
  <cp:revision>2</cp:revision>
  <cp:lastPrinted>2015-07-07T16:59:00Z</cp:lastPrinted>
  <dcterms:created xsi:type="dcterms:W3CDTF">2022-08-19T14:13:00Z</dcterms:created>
  <dcterms:modified xsi:type="dcterms:W3CDTF">2022-08-19T14:13:00Z</dcterms:modified>
</cp:coreProperties>
</file>